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1D9D1" w14:textId="77777777" w:rsidR="001222AB" w:rsidRDefault="001222AB"/>
    <w:p w14:paraId="6ECF8031" w14:textId="77777777" w:rsidR="00CB779B" w:rsidRPr="00155F0D" w:rsidRDefault="001222AB" w:rsidP="00CB779B">
      <w:pPr>
        <w:spacing w:after="0"/>
        <w:jc w:val="center"/>
        <w:rPr>
          <w:rFonts w:ascii="Arial" w:hAnsi="Arial" w:cs="Arial"/>
          <w:color w:val="002060"/>
        </w:rPr>
      </w:pPr>
      <w:r w:rsidRPr="00155F0D">
        <w:rPr>
          <w:rFonts w:ascii="Arial" w:hAnsi="Arial" w:cs="Arial"/>
          <w:color w:val="002060"/>
        </w:rPr>
        <w:t>BANDO NAZIONALE</w:t>
      </w:r>
    </w:p>
    <w:p w14:paraId="6FFBEC6B" w14:textId="2A16D326" w:rsidR="001222AB" w:rsidRPr="00512530" w:rsidRDefault="001222AB" w:rsidP="00CB779B">
      <w:pPr>
        <w:spacing w:after="0"/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512530">
        <w:rPr>
          <w:rFonts w:ascii="Arial" w:hAnsi="Arial" w:cs="Arial"/>
          <w:b/>
          <w:bCs/>
          <w:color w:val="002060"/>
          <w:sz w:val="32"/>
          <w:szCs w:val="32"/>
        </w:rPr>
        <w:t xml:space="preserve"> REDAZIONI GENTILI COMUNALI 2023</w:t>
      </w:r>
    </w:p>
    <w:p w14:paraId="48AF162C" w14:textId="77777777" w:rsidR="00CB779B" w:rsidRDefault="00CB779B" w:rsidP="00CB779B">
      <w:pPr>
        <w:spacing w:after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339B6D7" w14:textId="3FC5143B" w:rsidR="001222AB" w:rsidRPr="001222AB" w:rsidRDefault="001222AB" w:rsidP="001222AB">
      <w:pPr>
        <w:jc w:val="center"/>
        <w:rPr>
          <w:sz w:val="22"/>
          <w:szCs w:val="22"/>
        </w:rPr>
      </w:pPr>
      <w:r w:rsidRPr="001222AB">
        <w:rPr>
          <w:rFonts w:ascii="Arial" w:hAnsi="Arial" w:cs="Arial"/>
          <w:i/>
          <w:iCs/>
          <w:color w:val="000000"/>
          <w:sz w:val="16"/>
          <w:szCs w:val="16"/>
        </w:rPr>
        <w:t>*da</w:t>
      </w:r>
      <w:r w:rsidR="00EB2D98">
        <w:rPr>
          <w:rFonts w:ascii="Arial" w:hAnsi="Arial" w:cs="Arial"/>
          <w:i/>
          <w:iCs/>
          <w:color w:val="000000"/>
          <w:sz w:val="16"/>
          <w:szCs w:val="16"/>
        </w:rPr>
        <w:t xml:space="preserve"> compilare e</w:t>
      </w:r>
      <w:r w:rsidRPr="001222AB">
        <w:rPr>
          <w:rFonts w:ascii="Arial" w:hAnsi="Arial" w:cs="Arial"/>
          <w:i/>
          <w:iCs/>
          <w:color w:val="000000"/>
          <w:sz w:val="16"/>
          <w:szCs w:val="16"/>
        </w:rPr>
        <w:t xml:space="preserve"> inviare</w:t>
      </w:r>
      <w:r w:rsidR="00CB779B">
        <w:rPr>
          <w:rFonts w:ascii="Arial" w:hAnsi="Arial" w:cs="Arial"/>
          <w:i/>
          <w:iCs/>
          <w:color w:val="000000"/>
          <w:sz w:val="16"/>
          <w:szCs w:val="16"/>
        </w:rPr>
        <w:t xml:space="preserve"> su carta intestata del Comune</w:t>
      </w:r>
      <w:r w:rsidRPr="001222AB">
        <w:rPr>
          <w:rFonts w:ascii="Arial" w:hAnsi="Arial" w:cs="Arial"/>
          <w:i/>
          <w:iCs/>
          <w:color w:val="000000"/>
          <w:sz w:val="16"/>
          <w:szCs w:val="16"/>
        </w:rPr>
        <w:t xml:space="preserve"> a coordinamento@mezzopieno.org</w:t>
      </w:r>
    </w:p>
    <w:p w14:paraId="4139A43D" w14:textId="3B662480" w:rsidR="001222AB" w:rsidRDefault="001222AB"/>
    <w:p w14:paraId="58930616" w14:textId="4F7AD013" w:rsidR="0058124F" w:rsidRDefault="0058124F"/>
    <w:p w14:paraId="358D4EF5" w14:textId="77777777" w:rsidR="003C31FC" w:rsidRDefault="003C31FC"/>
    <w:p w14:paraId="48432691" w14:textId="16AB8B96" w:rsidR="001222AB" w:rsidRPr="003F5950" w:rsidRDefault="001222AB" w:rsidP="008F16E8">
      <w:pPr>
        <w:spacing w:after="0"/>
        <w:rPr>
          <w:rFonts w:ascii="Century Gothic" w:hAnsi="Century Gothic"/>
          <w:b/>
          <w:bCs/>
          <w:sz w:val="22"/>
          <w:szCs w:val="22"/>
        </w:rPr>
      </w:pPr>
      <w:r w:rsidRPr="003F5950">
        <w:rPr>
          <w:rFonts w:ascii="Century Gothic" w:hAnsi="Century Gothic"/>
          <w:b/>
          <w:bCs/>
          <w:sz w:val="22"/>
          <w:szCs w:val="22"/>
        </w:rPr>
        <w:t>DATI DEL</w:t>
      </w:r>
      <w:r w:rsidR="0058124F" w:rsidRPr="003F5950">
        <w:rPr>
          <w:rFonts w:ascii="Century Gothic" w:hAnsi="Century Gothic"/>
          <w:b/>
          <w:bCs/>
          <w:sz w:val="22"/>
          <w:szCs w:val="22"/>
        </w:rPr>
        <w:t>L’ASSESSORE CON DELEGA ALLA GENTILEZZA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6"/>
        <w:gridCol w:w="2290"/>
      </w:tblGrid>
      <w:tr w:rsidR="00FA2A1A" w:rsidRPr="003F5950" w14:paraId="34BE3785" w14:textId="77777777" w:rsidTr="003F5950">
        <w:tc>
          <w:tcPr>
            <w:tcW w:w="0" w:type="auto"/>
            <w:vAlign w:val="bottom"/>
          </w:tcPr>
          <w:p w14:paraId="6D202E5D" w14:textId="0D4D667B" w:rsidR="00C9238F" w:rsidRPr="003F5950" w:rsidRDefault="0058124F" w:rsidP="008F16E8">
            <w:pPr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Comune</w:t>
            </w:r>
            <w:r w:rsidR="001920DC" w:rsidRPr="003F5950">
              <w:rPr>
                <w:rFonts w:ascii="Century Gothic" w:hAnsi="Century Gothic"/>
                <w:sz w:val="22"/>
                <w:szCs w:val="22"/>
              </w:rPr>
              <w:t xml:space="preserve"> di nomina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069F9FB3" w14:textId="2CCFB444" w:rsidR="00C9238F" w:rsidRPr="003F5950" w:rsidRDefault="00C9238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5E1FE626" w14:textId="77777777" w:rsidTr="003F5950">
        <w:tc>
          <w:tcPr>
            <w:tcW w:w="0" w:type="auto"/>
            <w:vAlign w:val="bottom"/>
          </w:tcPr>
          <w:p w14:paraId="17845D15" w14:textId="07D5E178" w:rsidR="0058124F" w:rsidRPr="003F5950" w:rsidRDefault="0058124F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Nome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BF3AC25" w14:textId="77777777" w:rsidR="0058124F" w:rsidRPr="003F5950" w:rsidRDefault="0058124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11194276" w14:textId="77777777" w:rsidTr="003F5950">
        <w:sdt>
          <w:sdtPr>
            <w:rPr>
              <w:rFonts w:ascii="Century Gothic" w:hAnsi="Century Gothic"/>
              <w:sz w:val="22"/>
              <w:szCs w:val="22"/>
            </w:rPr>
            <w:id w:val="-1470592894"/>
            <w:placeholder>
              <w:docPart w:val="4F4D826377B04290929339526D38E0F7"/>
            </w:placeholder>
            <w:temporary/>
            <w:showingPlcHdr/>
            <w15:appearance w15:val="hidden"/>
          </w:sdtPr>
          <w:sdtContent>
            <w:tc>
              <w:tcPr>
                <w:tcW w:w="0" w:type="auto"/>
                <w:vAlign w:val="bottom"/>
              </w:tcPr>
              <w:p w14:paraId="0064CA94" w14:textId="77777777" w:rsidR="00C9238F" w:rsidRPr="003F5950" w:rsidRDefault="00C96307" w:rsidP="00576892">
                <w:pPr>
                  <w:spacing w:before="240"/>
                  <w:rPr>
                    <w:rFonts w:ascii="Century Gothic" w:hAnsi="Century Gothic"/>
                    <w:sz w:val="22"/>
                    <w:szCs w:val="22"/>
                  </w:rPr>
                </w:pPr>
                <w:r w:rsidRPr="003F5950">
                  <w:rPr>
                    <w:rFonts w:ascii="Century Gothic" w:hAnsi="Century Gothic"/>
                    <w:sz w:val="22"/>
                    <w:szCs w:val="22"/>
                    <w:lang w:bidi="it-IT"/>
                  </w:rPr>
                  <w:t>Cognome</w:t>
                </w:r>
              </w:p>
            </w:tc>
          </w:sdtContent>
        </w:sdt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5BC3A67" w14:textId="77777777" w:rsidR="00C9238F" w:rsidRPr="003F5950" w:rsidRDefault="00C9238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3B814BC8" w14:textId="77777777" w:rsidTr="003F5950">
        <w:tc>
          <w:tcPr>
            <w:tcW w:w="0" w:type="auto"/>
            <w:vAlign w:val="bottom"/>
          </w:tcPr>
          <w:p w14:paraId="11175DD8" w14:textId="154D43A3" w:rsidR="00C9238F" w:rsidRPr="003F5950" w:rsidRDefault="0058124F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Nominato/a con delibera n.# del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877EB0E" w14:textId="77777777" w:rsidR="00C9238F" w:rsidRPr="003F5950" w:rsidRDefault="00C9238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1D6921FD" w14:textId="77777777" w:rsidTr="003F5950">
        <w:tc>
          <w:tcPr>
            <w:tcW w:w="0" w:type="auto"/>
            <w:vAlign w:val="bottom"/>
          </w:tcPr>
          <w:p w14:paraId="4A615429" w14:textId="77777777" w:rsidR="00EA2455" w:rsidRDefault="0058124F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Data di approvazione del Protocollo per la comunicazione gentile comunale e n. di delibera</w:t>
            </w:r>
          </w:p>
          <w:p w14:paraId="01DD2D84" w14:textId="12E67C11" w:rsidR="0058124F" w:rsidRPr="003F5950" w:rsidRDefault="0058124F" w:rsidP="00EA2455">
            <w:pPr>
              <w:rPr>
                <w:rFonts w:ascii="Century Gothic" w:hAnsi="Century Gothic"/>
                <w:sz w:val="22"/>
                <w:szCs w:val="22"/>
              </w:rPr>
            </w:pPr>
            <w:r w:rsidRPr="00FA2A1A">
              <w:rPr>
                <w:rFonts w:ascii="Century Gothic" w:hAnsi="Century Gothic"/>
                <w:sz w:val="18"/>
                <w:szCs w:val="18"/>
              </w:rPr>
              <w:t>(se approvato)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1D27DD7F" w14:textId="77777777" w:rsidR="0058124F" w:rsidRPr="003F5950" w:rsidRDefault="0058124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1B9A4C9B" w14:textId="77777777" w:rsidTr="003F5950">
        <w:tc>
          <w:tcPr>
            <w:tcW w:w="0" w:type="auto"/>
            <w:vAlign w:val="bottom"/>
          </w:tcPr>
          <w:p w14:paraId="44FFE0E0" w14:textId="1FC716AE" w:rsidR="001920DC" w:rsidRPr="003F5950" w:rsidRDefault="001920DC" w:rsidP="00576892">
            <w:pPr>
              <w:spacing w:before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33BDD339" w14:textId="77777777" w:rsidR="003F5950" w:rsidRPr="003F5950" w:rsidRDefault="003F5950" w:rsidP="00576892">
            <w:pPr>
              <w:spacing w:before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15A1BD11" w14:textId="150DDCD0" w:rsidR="001920DC" w:rsidRPr="003F5950" w:rsidRDefault="001920DC" w:rsidP="00576892">
            <w:pPr>
              <w:spacing w:before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3F5950">
              <w:rPr>
                <w:rFonts w:ascii="Century Gothic" w:hAnsi="Century Gothic"/>
                <w:b/>
                <w:bCs/>
                <w:sz w:val="22"/>
                <w:szCs w:val="22"/>
              </w:rPr>
              <w:t>DATI DEL REFERENTE DELLA REDAZIONE GENTILE</w:t>
            </w:r>
          </w:p>
          <w:p w14:paraId="6A450D5F" w14:textId="64B0FE02" w:rsidR="00C9238F" w:rsidRPr="003F5950" w:rsidRDefault="001920DC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Nome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61EEDEB" w14:textId="77777777" w:rsidR="00C9238F" w:rsidRPr="003F5950" w:rsidRDefault="00C9238F" w:rsidP="00576892">
            <w:pPr>
              <w:spacing w:before="240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FA2A1A" w:rsidRPr="003F5950" w14:paraId="01FF3AD5" w14:textId="77777777" w:rsidTr="003F5950">
        <w:tc>
          <w:tcPr>
            <w:tcW w:w="0" w:type="auto"/>
            <w:vAlign w:val="bottom"/>
          </w:tcPr>
          <w:p w14:paraId="615E5349" w14:textId="1C4C6127" w:rsidR="0058124F" w:rsidRPr="003F5950" w:rsidRDefault="001920DC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Cogn</w:t>
            </w:r>
            <w:r w:rsidR="0058124F" w:rsidRPr="003F5950">
              <w:rPr>
                <w:rFonts w:ascii="Century Gothic" w:hAnsi="Century Gothic"/>
                <w:sz w:val="22"/>
                <w:szCs w:val="22"/>
              </w:rPr>
              <w:t>ome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AAE0B95" w14:textId="77777777" w:rsidR="0058124F" w:rsidRPr="003F5950" w:rsidRDefault="0058124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2ED8D2D3" w14:textId="77777777" w:rsidTr="003F5950">
        <w:tc>
          <w:tcPr>
            <w:tcW w:w="0" w:type="auto"/>
            <w:vAlign w:val="bottom"/>
          </w:tcPr>
          <w:p w14:paraId="0ECBBD24" w14:textId="0312ADBF" w:rsidR="0058124F" w:rsidRPr="003F5950" w:rsidRDefault="001920DC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Data di nascita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923D616" w14:textId="77777777" w:rsidR="0058124F" w:rsidRPr="003F5950" w:rsidRDefault="0058124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25BFAFC5" w14:textId="77777777" w:rsidTr="003F5950">
        <w:tc>
          <w:tcPr>
            <w:tcW w:w="0" w:type="auto"/>
            <w:vAlign w:val="bottom"/>
          </w:tcPr>
          <w:p w14:paraId="5FE69CEE" w14:textId="7572DB8D" w:rsidR="001920DC" w:rsidRPr="003F5950" w:rsidRDefault="001920DC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E-mail di contatto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D1F52FE" w14:textId="77777777" w:rsidR="001920DC" w:rsidRPr="003F5950" w:rsidRDefault="001920DC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59123F6F" w14:textId="77777777" w:rsidTr="003F5950">
        <w:tc>
          <w:tcPr>
            <w:tcW w:w="0" w:type="auto"/>
            <w:vAlign w:val="bottom"/>
          </w:tcPr>
          <w:p w14:paraId="553C143A" w14:textId="5791A553" w:rsidR="00C9238F" w:rsidRPr="003F5950" w:rsidRDefault="001920DC" w:rsidP="00576892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Numero di telefono di contatto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CE0D9D8" w14:textId="77777777" w:rsidR="00C9238F" w:rsidRPr="003F5950" w:rsidRDefault="00C9238F" w:rsidP="00576892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9238F" w:rsidRPr="003F5950" w14:paraId="3FC80BC1" w14:textId="77777777" w:rsidTr="003F5950">
        <w:trPr>
          <w:trHeight w:val="54"/>
        </w:trPr>
        <w:tc>
          <w:tcPr>
            <w:tcW w:w="0" w:type="auto"/>
            <w:gridSpan w:val="2"/>
            <w:shd w:val="clear" w:color="auto" w:fill="auto"/>
            <w:vAlign w:val="bottom"/>
          </w:tcPr>
          <w:p w14:paraId="193DC84A" w14:textId="77777777" w:rsidR="00C9238F" w:rsidRPr="003F5950" w:rsidRDefault="00C9238F" w:rsidP="00576892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2274931F" w14:textId="77777777" w:rsidR="001920DC" w:rsidRPr="003F5950" w:rsidRDefault="001920DC" w:rsidP="00576892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2A96850C" w14:textId="77777777" w:rsidR="001920DC" w:rsidRPr="003F5950" w:rsidRDefault="001920DC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64C98F76" w14:textId="77777777" w:rsidR="003F5950" w:rsidRPr="003F5950" w:rsidRDefault="003F5950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1FFB9827" w14:textId="77777777" w:rsidR="003F5950" w:rsidRPr="003F5950" w:rsidRDefault="003F5950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75ED1B1C" w14:textId="77777777" w:rsidR="003F5950" w:rsidRPr="003F5950" w:rsidRDefault="003F5950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457B21A8" w14:textId="6DDEE991" w:rsidR="003F5950" w:rsidRDefault="003F5950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1BB35C6F" w14:textId="4AEDD26F" w:rsidR="00D0364A" w:rsidRDefault="00D0364A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20AECA70" w14:textId="6C98E38E" w:rsidR="00D0364A" w:rsidRDefault="00D0364A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2C186ADB" w14:textId="2435F816" w:rsidR="003F5950" w:rsidRPr="003F5950" w:rsidRDefault="003F5950" w:rsidP="005768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A2A1A" w:rsidRPr="003F5950" w14:paraId="62C7238C" w14:textId="77777777" w:rsidTr="00CB779B"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24D4571" w14:textId="77777777" w:rsidR="003C31FC" w:rsidRDefault="003F5950" w:rsidP="003C31FC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3F5950">
              <w:rPr>
                <w:rFonts w:ascii="Century Gothic" w:hAnsi="Century Gothic"/>
                <w:bCs/>
                <w:sz w:val="22"/>
                <w:szCs w:val="22"/>
              </w:rPr>
              <w:lastRenderedPageBreak/>
              <w:t xml:space="preserve">Eventuali partner coinvolti nel progetto </w:t>
            </w:r>
          </w:p>
          <w:p w14:paraId="38DDFC75" w14:textId="557CDD93" w:rsidR="003F5950" w:rsidRPr="008F16E8" w:rsidRDefault="003F5950" w:rsidP="003C31FC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F16E8">
              <w:rPr>
                <w:rFonts w:ascii="Century Gothic" w:hAnsi="Century Gothic" w:cs="Arial"/>
                <w:i/>
                <w:iCs/>
                <w:color w:val="000000"/>
                <w:sz w:val="18"/>
                <w:szCs w:val="18"/>
              </w:rPr>
              <w:t>(allegare lettera di adesione per ogni partner)</w:t>
            </w:r>
          </w:p>
          <w:p w14:paraId="7877CDCA" w14:textId="2FB11E23" w:rsidR="003F5950" w:rsidRPr="003F5950" w:rsidRDefault="003F5950" w:rsidP="003F5950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71EC70E" w14:textId="2AFE16B6" w:rsidR="003F5950" w:rsidRPr="003F5950" w:rsidRDefault="003F5950" w:rsidP="003F5950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49CB720C" w14:textId="77777777" w:rsidTr="00CB779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EE5216" w14:textId="77777777" w:rsidR="00D0364A" w:rsidRDefault="00D0364A" w:rsidP="003F5950">
            <w:pPr>
              <w:spacing w:before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5FD00137" w14:textId="77777777" w:rsidR="00D0364A" w:rsidRPr="003F5950" w:rsidRDefault="00D0364A" w:rsidP="003F5950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4EAB2D9C" w14:textId="77777777" w:rsidTr="00CB779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6C7259" w14:textId="77777777" w:rsidR="00D0364A" w:rsidRDefault="00D0364A" w:rsidP="005D5724">
            <w:pPr>
              <w:spacing w:before="240"/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7A810BCE" w14:textId="77777777" w:rsidR="00CB779B" w:rsidRDefault="00CB779B" w:rsidP="003C31FC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649BA63B" w14:textId="090E0922" w:rsidR="003C31FC" w:rsidRDefault="00D0364A" w:rsidP="003C31FC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3F5950">
              <w:rPr>
                <w:rFonts w:ascii="Century Gothic" w:hAnsi="Century Gothic"/>
                <w:bCs/>
                <w:sz w:val="22"/>
                <w:szCs w:val="22"/>
              </w:rPr>
              <w:t>Eventuali media partner coinvolti nel progetto</w:t>
            </w:r>
          </w:p>
          <w:p w14:paraId="756B9FDD" w14:textId="42450A5D" w:rsidR="00D0364A" w:rsidRPr="008F16E8" w:rsidRDefault="00D0364A" w:rsidP="003C31FC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F16E8">
              <w:rPr>
                <w:rFonts w:ascii="Century Gothic" w:hAnsi="Century Gothic" w:cs="Arial"/>
                <w:i/>
                <w:iCs/>
                <w:color w:val="000000"/>
                <w:sz w:val="18"/>
                <w:szCs w:val="18"/>
              </w:rPr>
              <w:t>(allegare lettera di adesione per ogni partner)</w:t>
            </w:r>
          </w:p>
          <w:p w14:paraId="3CE0D1D4" w14:textId="77777777" w:rsidR="00D0364A" w:rsidRPr="003F5950" w:rsidRDefault="00D0364A" w:rsidP="005D5724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17DE8544" w14:textId="77777777" w:rsidR="00D0364A" w:rsidRPr="003F5950" w:rsidRDefault="00D0364A" w:rsidP="005D5724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2834A42C" w14:textId="77777777" w:rsidTr="00CB779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8FBEE7" w14:textId="77777777" w:rsidR="00D0364A" w:rsidRDefault="00D0364A" w:rsidP="005D5724">
            <w:pPr>
              <w:spacing w:before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A9B706C" w14:textId="77777777" w:rsidR="00D0364A" w:rsidRPr="003F5950" w:rsidRDefault="00D0364A" w:rsidP="005D5724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F5950" w:rsidRPr="003F5950" w14:paraId="30FD8B72" w14:textId="77777777" w:rsidTr="003F5950">
        <w:trPr>
          <w:trHeight w:val="576"/>
        </w:trPr>
        <w:tc>
          <w:tcPr>
            <w:tcW w:w="0" w:type="auto"/>
            <w:gridSpan w:val="2"/>
            <w:vAlign w:val="bottom"/>
          </w:tcPr>
          <w:p w14:paraId="245590BB" w14:textId="77777777" w:rsidR="00CB779B" w:rsidRDefault="00CB779B" w:rsidP="003F595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82663F2" w14:textId="77777777" w:rsidR="00CB779B" w:rsidRDefault="00CB779B" w:rsidP="003F595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E708578" w14:textId="77777777" w:rsidR="00CB779B" w:rsidRDefault="00CB779B" w:rsidP="003F5950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0CABAC4C" w14:textId="63D506BE" w:rsidR="003F5950" w:rsidRPr="003F5950" w:rsidRDefault="003F5950" w:rsidP="003F5950">
            <w:pPr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</w:rPr>
              <w:t>Precedente partecipazione al progetto Redazioni gentili</w:t>
            </w:r>
          </w:p>
        </w:tc>
      </w:tr>
      <w:tr w:rsidR="00FA2A1A" w:rsidRPr="003F5950" w14:paraId="58C45659" w14:textId="463EDBB2" w:rsidTr="00CB779B">
        <w:tc>
          <w:tcPr>
            <w:tcW w:w="0" w:type="auto"/>
            <w:vAlign w:val="bottom"/>
          </w:tcPr>
          <w:p w14:paraId="09DB51DC" w14:textId="3E71391F" w:rsidR="00D75917" w:rsidRPr="003F5950" w:rsidRDefault="00D75917" w:rsidP="00360E74">
            <w:pPr>
              <w:spacing w:before="120"/>
              <w:rPr>
                <w:rFonts w:ascii="Century Gothic" w:hAnsi="Century Gothic"/>
                <w:sz w:val="22"/>
                <w:szCs w:val="22"/>
                <w:lang w:bidi="it-IT"/>
              </w:rPr>
            </w:pP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sym w:font="Wingdings 2" w:char="F0A3"/>
            </w: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t xml:space="preserve">  SI </w:t>
            </w:r>
            <w:r w:rsidRPr="008F16E8">
              <w:rPr>
                <w:rFonts w:ascii="Century Gothic" w:hAnsi="Century Gothic"/>
                <w:sz w:val="18"/>
                <w:szCs w:val="18"/>
                <w:lang w:bidi="it-IT"/>
              </w:rPr>
              <w:t>(indicare anno)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47F06D0" w14:textId="77777777" w:rsidR="00D75917" w:rsidRPr="003F5950" w:rsidRDefault="00D75917" w:rsidP="00D7591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A2A1A" w:rsidRPr="003F5950" w14:paraId="6441B5A3" w14:textId="77777777" w:rsidTr="00CB779B">
        <w:tc>
          <w:tcPr>
            <w:tcW w:w="0" w:type="auto"/>
            <w:vAlign w:val="bottom"/>
          </w:tcPr>
          <w:p w14:paraId="7F316E05" w14:textId="18A9281D" w:rsidR="00D75917" w:rsidRPr="003F5950" w:rsidRDefault="00D75917" w:rsidP="00360E74">
            <w:pPr>
              <w:spacing w:before="12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sym w:font="Wingdings 2" w:char="F0A3"/>
            </w: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t xml:space="preserve">  NO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26569FEB" w14:textId="67A2E7CB" w:rsidR="00D75917" w:rsidRPr="003F5950" w:rsidRDefault="00D75917" w:rsidP="00D75917">
            <w:pPr>
              <w:spacing w:before="12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D75917" w:rsidRPr="003F5950" w14:paraId="2555FCE7" w14:textId="77777777" w:rsidTr="005D5724">
        <w:trPr>
          <w:trHeight w:val="576"/>
        </w:trPr>
        <w:tc>
          <w:tcPr>
            <w:tcW w:w="0" w:type="auto"/>
            <w:gridSpan w:val="2"/>
            <w:vAlign w:val="bottom"/>
          </w:tcPr>
          <w:p w14:paraId="1F1BC3C2" w14:textId="77777777" w:rsidR="00CB779B" w:rsidRDefault="00CB779B" w:rsidP="00D7591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5FD2734" w14:textId="77777777" w:rsidR="00CB779B" w:rsidRDefault="00CB779B" w:rsidP="00D7591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F452785" w14:textId="77777777" w:rsidR="00CB779B" w:rsidRDefault="00CB779B" w:rsidP="00D75917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72D0642" w14:textId="25D4FD17" w:rsidR="00D75917" w:rsidRPr="003F5950" w:rsidRDefault="00D75917" w:rsidP="00D7591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Organizzazione di event</w:t>
            </w:r>
            <w:r w:rsidR="009F0837">
              <w:rPr>
                <w:rFonts w:ascii="Century Gothic" w:hAnsi="Century Gothic"/>
                <w:sz w:val="22"/>
                <w:szCs w:val="22"/>
              </w:rPr>
              <w:t>i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pubblic</w:t>
            </w:r>
            <w:r w:rsidR="00512530">
              <w:rPr>
                <w:rFonts w:ascii="Century Gothic" w:hAnsi="Century Gothic"/>
                <w:sz w:val="22"/>
                <w:szCs w:val="22"/>
              </w:rPr>
              <w:t>i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di presentazione/restituzione del progetto</w:t>
            </w:r>
          </w:p>
        </w:tc>
      </w:tr>
      <w:tr w:rsidR="00FE6F92" w:rsidRPr="003F5950" w14:paraId="7C162981" w14:textId="77777777" w:rsidTr="00F97B80">
        <w:tc>
          <w:tcPr>
            <w:tcW w:w="0" w:type="auto"/>
            <w:vAlign w:val="bottom"/>
          </w:tcPr>
          <w:p w14:paraId="136A444D" w14:textId="2CB56EE4" w:rsidR="00FE6F92" w:rsidRPr="003F5950" w:rsidRDefault="00FE6F92" w:rsidP="00F97B80">
            <w:pPr>
              <w:spacing w:before="120"/>
              <w:rPr>
                <w:rFonts w:ascii="Century Gothic" w:hAnsi="Century Gothic"/>
                <w:sz w:val="22"/>
                <w:szCs w:val="22"/>
                <w:lang w:bidi="it-IT"/>
              </w:rPr>
            </w:pP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sym w:font="Wingdings 2" w:char="F0A3"/>
            </w: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t xml:space="preserve">  SI </w:t>
            </w:r>
            <w:r w:rsidRPr="008F16E8">
              <w:rPr>
                <w:rFonts w:ascii="Century Gothic" w:hAnsi="Century Gothic"/>
                <w:sz w:val="18"/>
                <w:szCs w:val="18"/>
                <w:lang w:bidi="it-IT"/>
              </w:rPr>
              <w:t>(fornire una breve descrizione del/degli evento/i)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ECAFB43" w14:textId="77777777" w:rsidR="00FE6F92" w:rsidRPr="003F5950" w:rsidRDefault="00FE6F92" w:rsidP="00F97B8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E6F92" w:rsidRPr="003F5950" w14:paraId="3DA031C2" w14:textId="77777777" w:rsidTr="00F97B80">
        <w:tc>
          <w:tcPr>
            <w:tcW w:w="0" w:type="auto"/>
            <w:vAlign w:val="bottom"/>
          </w:tcPr>
          <w:p w14:paraId="794336EA" w14:textId="77777777" w:rsidR="00FE6F92" w:rsidRPr="003F5950" w:rsidRDefault="00FE6F92" w:rsidP="00F97B80">
            <w:pPr>
              <w:spacing w:before="12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sym w:font="Wingdings 2" w:char="F0A3"/>
            </w: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t xml:space="preserve">  NO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229EB55B" w14:textId="77777777" w:rsidR="00FE6F92" w:rsidRPr="003F5950" w:rsidRDefault="00FE6F92" w:rsidP="00F97B80">
            <w:pPr>
              <w:spacing w:before="12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A2A1A" w:rsidRPr="003F5950" w14:paraId="1AC098C4" w14:textId="77777777" w:rsidTr="003F5950">
        <w:tc>
          <w:tcPr>
            <w:tcW w:w="0" w:type="auto"/>
            <w:vAlign w:val="bottom"/>
          </w:tcPr>
          <w:p w14:paraId="7D813734" w14:textId="77777777" w:rsidR="00D75917" w:rsidRDefault="00D75917" w:rsidP="00D75917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184CBC7C" w14:textId="489454AC" w:rsidR="008F16E8" w:rsidRPr="003F5950" w:rsidRDefault="008F16E8" w:rsidP="00D75917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0" w:type="auto"/>
            <w:vAlign w:val="bottom"/>
          </w:tcPr>
          <w:p w14:paraId="52E79EB6" w14:textId="77777777" w:rsidR="00D75917" w:rsidRPr="003F5950" w:rsidRDefault="00D75917" w:rsidP="00D75917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D75917" w:rsidRPr="003F5950" w14:paraId="53B86DCB" w14:textId="77777777" w:rsidTr="003F5950">
        <w:tc>
          <w:tcPr>
            <w:tcW w:w="0" w:type="auto"/>
            <w:gridSpan w:val="2"/>
            <w:vAlign w:val="bottom"/>
          </w:tcPr>
          <w:p w14:paraId="69B15936" w14:textId="1297CF44" w:rsidR="00D75917" w:rsidRPr="003F5950" w:rsidRDefault="00D75917" w:rsidP="00D75917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Eventuale co-finanziamento previsto da parte del Comune o di altri soggetti</w:t>
            </w:r>
          </w:p>
        </w:tc>
      </w:tr>
      <w:tr w:rsidR="00FA2A1A" w:rsidRPr="003F5950" w14:paraId="32F75BA3" w14:textId="77777777" w:rsidTr="00F97B80">
        <w:tc>
          <w:tcPr>
            <w:tcW w:w="0" w:type="auto"/>
            <w:vAlign w:val="bottom"/>
          </w:tcPr>
          <w:p w14:paraId="16A54B05" w14:textId="6775F76C" w:rsidR="00155F0D" w:rsidRPr="003F5950" w:rsidRDefault="00155F0D" w:rsidP="00F97B80">
            <w:pPr>
              <w:spacing w:before="120"/>
              <w:rPr>
                <w:rFonts w:ascii="Century Gothic" w:hAnsi="Century Gothic"/>
                <w:sz w:val="22"/>
                <w:szCs w:val="22"/>
                <w:lang w:bidi="it-IT"/>
              </w:rPr>
            </w:pP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sym w:font="Wingdings 2" w:char="F0A3"/>
            </w: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t xml:space="preserve">  SI </w:t>
            </w:r>
            <w:r w:rsidRPr="008F16E8">
              <w:rPr>
                <w:rFonts w:ascii="Century Gothic" w:hAnsi="Century Gothic"/>
                <w:sz w:val="18"/>
                <w:szCs w:val="18"/>
                <w:lang w:bidi="it-IT"/>
              </w:rPr>
              <w:t>(</w:t>
            </w:r>
            <w:r w:rsidR="00FA2A1A" w:rsidRPr="008F16E8">
              <w:rPr>
                <w:rFonts w:ascii="Century Gothic" w:hAnsi="Century Gothic"/>
                <w:sz w:val="18"/>
                <w:szCs w:val="18"/>
              </w:rPr>
              <w:t>dettaglio dei beni e/o servizi oggetto del co-finanziamento</w:t>
            </w:r>
            <w:r w:rsidRPr="008F16E8">
              <w:rPr>
                <w:rFonts w:ascii="Century Gothic" w:hAnsi="Century Gothic"/>
                <w:sz w:val="18"/>
                <w:szCs w:val="18"/>
                <w:lang w:bidi="it-IT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5E3BB0B8" w14:textId="77777777" w:rsidR="00155F0D" w:rsidRPr="003F5950" w:rsidRDefault="00155F0D" w:rsidP="00F97B8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260DB" w:rsidRPr="003F5950" w14:paraId="337992AD" w14:textId="77777777" w:rsidTr="00B374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D60D5D" w14:textId="77777777" w:rsidR="009F0837" w:rsidRPr="003F5950" w:rsidRDefault="009F0837" w:rsidP="00B3747B">
            <w:pPr>
              <w:spacing w:before="120"/>
              <w:rPr>
                <w:rFonts w:ascii="Century Gothic" w:hAnsi="Century Gothic"/>
                <w:sz w:val="22"/>
                <w:szCs w:val="22"/>
              </w:rPr>
            </w:pP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sym w:font="Wingdings 2" w:char="F0A3"/>
            </w:r>
            <w:r w:rsidRPr="003F5950">
              <w:rPr>
                <w:rFonts w:ascii="Century Gothic" w:hAnsi="Century Gothic"/>
                <w:sz w:val="22"/>
                <w:szCs w:val="22"/>
                <w:lang w:bidi="it-IT"/>
              </w:rPr>
              <w:t xml:space="preserve">  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CB68A0" w14:textId="77777777" w:rsidR="009F0837" w:rsidRPr="003F5950" w:rsidRDefault="009F0837" w:rsidP="00F97B80">
            <w:pPr>
              <w:spacing w:before="12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55F0D" w:rsidRPr="003F5950" w14:paraId="052983E2" w14:textId="77777777" w:rsidTr="00F97B80">
        <w:tc>
          <w:tcPr>
            <w:tcW w:w="0" w:type="auto"/>
            <w:vAlign w:val="bottom"/>
          </w:tcPr>
          <w:p w14:paraId="3C49B231" w14:textId="77777777" w:rsidR="008F16E8" w:rsidRDefault="008F16E8" w:rsidP="00F97B80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</w:p>
          <w:p w14:paraId="4EDA802A" w14:textId="7245E800" w:rsidR="00512530" w:rsidRPr="003F5950" w:rsidRDefault="00512530" w:rsidP="00F97B80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Data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2F73B668" w14:textId="77777777" w:rsidR="00512530" w:rsidRPr="003F5950" w:rsidRDefault="00512530" w:rsidP="00F97B80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55F0D" w:rsidRPr="003F5950" w14:paraId="6F72A487" w14:textId="77777777" w:rsidTr="00F97B80">
        <w:tc>
          <w:tcPr>
            <w:tcW w:w="0" w:type="auto"/>
            <w:vAlign w:val="bottom"/>
          </w:tcPr>
          <w:p w14:paraId="3A43BDA3" w14:textId="37F015E8" w:rsidR="00FA1CB3" w:rsidRPr="00EB2D98" w:rsidRDefault="00FA1CB3" w:rsidP="00EB2D98">
            <w:pPr>
              <w:spacing w:before="240"/>
              <w:rPr>
                <w:rFonts w:ascii="Century Gothic" w:hAnsi="Century Gothic"/>
                <w:sz w:val="18"/>
                <w:szCs w:val="18"/>
              </w:rPr>
            </w:pPr>
            <w:r w:rsidRPr="00EB2D98">
              <w:rPr>
                <w:rFonts w:ascii="Century Gothic" w:hAnsi="Century Gothic"/>
                <w:sz w:val="18"/>
                <w:szCs w:val="18"/>
              </w:rPr>
              <w:t>*Autorizzo all’uso e all’archiviazione dei dati per i soli fini progettuali (</w:t>
            </w:r>
            <w:hyperlink r:id="rId10" w:tgtFrame="_blank" w:history="1">
              <w:r w:rsidRPr="00EB2D98">
                <w:rPr>
                  <w:rStyle w:val="Collegamentoipertestuale"/>
                  <w:rFonts w:ascii="Century Gothic" w:hAnsi="Century Gothic"/>
                  <w:sz w:val="18"/>
                  <w:szCs w:val="18"/>
                </w:rPr>
                <w:t>politica sulla riservatezza</w:t>
              </w:r>
            </w:hyperlink>
            <w:r w:rsidRPr="00EB2D98">
              <w:rPr>
                <w:rFonts w:ascii="Century Gothic" w:hAnsi="Century Gothic"/>
                <w:sz w:val="18"/>
                <w:szCs w:val="18"/>
              </w:rPr>
              <w:t>)</w:t>
            </w:r>
          </w:p>
          <w:p w14:paraId="735151F8" w14:textId="5A4F963E" w:rsidR="00512530" w:rsidRDefault="00512530" w:rsidP="00F97B80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Firma dell’assessore con delega alla gentilezza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11C28B9C" w14:textId="64750972" w:rsidR="00512530" w:rsidRPr="003F5950" w:rsidRDefault="00155F0D" w:rsidP="00F97B80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xxxxxxxxxxxxxx</w:t>
            </w:r>
            <w:r w:rsidR="005260DB">
              <w:rPr>
                <w:rFonts w:ascii="Century Gothic" w:hAnsi="Century Gothic"/>
                <w:sz w:val="24"/>
                <w:szCs w:val="24"/>
              </w:rPr>
              <w:t>x</w:t>
            </w:r>
            <w:r>
              <w:rPr>
                <w:rFonts w:ascii="Century Gothic" w:hAnsi="Century Gothic"/>
                <w:sz w:val="24"/>
                <w:szCs w:val="24"/>
              </w:rPr>
              <w:t>xx</w:t>
            </w:r>
          </w:p>
        </w:tc>
      </w:tr>
      <w:tr w:rsidR="00FA1CB3" w:rsidRPr="003F5950" w14:paraId="05E77837" w14:textId="77777777" w:rsidTr="00FE6F92">
        <w:tc>
          <w:tcPr>
            <w:tcW w:w="0" w:type="auto"/>
            <w:vAlign w:val="bottom"/>
          </w:tcPr>
          <w:p w14:paraId="4E035F2F" w14:textId="501AF1FD" w:rsidR="00FA1CB3" w:rsidRDefault="00FA1CB3" w:rsidP="00F97B80">
            <w:pPr>
              <w:spacing w:before="24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  <w:lang w:bidi="it-IT"/>
              </w:rPr>
              <w:t>Firma del Referente della Redazione gentile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2677459" w14:textId="372368B7" w:rsidR="00FA1CB3" w:rsidRDefault="005260DB" w:rsidP="00F97B80">
            <w:pPr>
              <w:spacing w:before="24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xxxxxxxxxxxxxxxxxx</w:t>
            </w:r>
          </w:p>
        </w:tc>
      </w:tr>
      <w:tr w:rsidR="005260DB" w:rsidRPr="003F5950" w14:paraId="680CD1D3" w14:textId="77777777" w:rsidTr="00B374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8DF9DE" w14:textId="68DC4F07" w:rsidR="00512530" w:rsidRPr="003F5950" w:rsidRDefault="00512530" w:rsidP="00B3747B">
            <w:pPr>
              <w:spacing w:before="120"/>
              <w:rPr>
                <w:rFonts w:ascii="Century Gothic" w:hAnsi="Century Gothic"/>
                <w:sz w:val="22"/>
                <w:szCs w:val="22"/>
                <w:lang w:bidi="it-IT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B78241" w14:textId="77777777" w:rsidR="00512530" w:rsidRPr="003F5950" w:rsidRDefault="00512530" w:rsidP="00F97B80">
            <w:pPr>
              <w:spacing w:before="120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C93C62D" w14:textId="0B0D809C" w:rsidR="00D0364A" w:rsidRDefault="00D0364A" w:rsidP="00155F0D"/>
    <w:sectPr w:rsidR="00D0364A" w:rsidSect="006B7E4A">
      <w:headerReference w:type="default" r:id="rId11"/>
      <w:footerReference w:type="default" r:id="rId12"/>
      <w:pgSz w:w="11906" w:h="16838" w:code="9"/>
      <w:pgMar w:top="1440" w:right="1440" w:bottom="1008" w:left="1440" w:header="720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B79AB" w14:textId="77777777" w:rsidR="00843133" w:rsidRDefault="00843133" w:rsidP="00C9238F">
      <w:pPr>
        <w:spacing w:after="0" w:line="240" w:lineRule="auto"/>
      </w:pPr>
      <w:r>
        <w:separator/>
      </w:r>
    </w:p>
  </w:endnote>
  <w:endnote w:type="continuationSeparator" w:id="0">
    <w:p w14:paraId="45943954" w14:textId="77777777" w:rsidR="00843133" w:rsidRDefault="0084313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548242-D1FE-4551-8755-EB0022149337}"/>
    <w:embedBold r:id="rId2" w:fontKey="{A4719552-3768-4CA9-9FA8-12098E94A177}"/>
    <w:embedItalic r:id="rId3" w:fontKey="{D169A22A-2034-4C60-819C-E3EF251C2F28}"/>
    <w:embedBoldItalic r:id="rId4" w:fontKey="{AFEBC5F8-13CC-4A9E-8C84-1595EEC9C6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C1D90EA-F56B-432D-BED8-7B1A7A54D532}"/>
    <w:embedBold r:id="rId6" w:fontKey="{DB749D67-7F88-4AAB-8BE1-2A2D9EB21EB7}"/>
    <w:embedItalic r:id="rId7" w:fontKey="{DEBD1FE0-5705-48AE-8582-B74E5685344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C63DC11-F1A0-43C4-BF06-A0599DA829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1E1098C-D27E-483E-B12A-958729F5EE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79E3049D-90AC-47C1-9C3E-B707F33380FF}"/>
    <w:embedBold r:id="rId11" w:fontKey="{1C943A58-FBB8-4A52-8F1E-6C6D54D3B6E8}"/>
    <w:embedItalic r:id="rId12" w:fontKey="{6FFE0B68-74F6-4EC9-9DA6-F71AFC19E6E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56BFA925-7091-418E-90D2-AC37987CAB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94D40E0-CDAB-476A-899E-DAA658038D3D}"/>
    <w:embedBold r:id="rId15" w:fontKey="{D3ED9F2C-C8CB-4E65-A8B6-C0E55CF39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908" w:type="dxa"/>
      <w:tblInd w:w="-1437" w:type="dxa"/>
      <w:shd w:val="clear" w:color="auto" w:fill="A7D2EF" w:themeFill="accent2" w:themeFillTint="40"/>
      <w:tblLook w:val="04A0" w:firstRow="1" w:lastRow="0" w:firstColumn="1" w:lastColumn="0" w:noHBand="0" w:noVBand="1"/>
    </w:tblPr>
    <w:tblGrid>
      <w:gridCol w:w="1437"/>
      <w:gridCol w:w="274"/>
      <w:gridCol w:w="4211"/>
      <w:gridCol w:w="4541"/>
      <w:gridCol w:w="1445"/>
    </w:tblGrid>
    <w:tr w:rsidR="001C5204" w:rsidRPr="001222AB" w14:paraId="26BFC962" w14:textId="77777777" w:rsidTr="00FA2A1A">
      <w:trPr>
        <w:trHeight w:val="285"/>
      </w:trPr>
      <w:tc>
        <w:tcPr>
          <w:tcW w:w="1711" w:type="dxa"/>
          <w:gridSpan w:val="2"/>
          <w:shd w:val="clear" w:color="auto" w:fill="A7D2EF" w:themeFill="accent2" w:themeFillTint="40"/>
          <w:vAlign w:val="center"/>
        </w:tcPr>
        <w:p w14:paraId="2756F4D1" w14:textId="50412FD7" w:rsidR="001C5204" w:rsidRPr="001222AB" w:rsidRDefault="001C5204" w:rsidP="001C5204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10197" w:type="dxa"/>
          <w:gridSpan w:val="3"/>
          <w:shd w:val="clear" w:color="auto" w:fill="A7D2EF" w:themeFill="accent2" w:themeFillTint="40"/>
          <w:vAlign w:val="center"/>
        </w:tcPr>
        <w:p w14:paraId="4DFABA09" w14:textId="654316D6" w:rsidR="001C5204" w:rsidRPr="001C5204" w:rsidRDefault="002D3D48" w:rsidP="002D3D48">
          <w:pPr>
            <w:tabs>
              <w:tab w:val="center" w:pos="4680"/>
              <w:tab w:val="right" w:pos="9360"/>
            </w:tabs>
            <w:spacing w:after="0"/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</w:pPr>
          <w:r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t xml:space="preserve">                                                </w:t>
          </w:r>
          <w:r w:rsidR="001C5204"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t>BANDO REDAZIONI GENTILI 2023 | MEZZOPIENO</w:t>
          </w:r>
          <w:r w:rsidR="00FA2A1A"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t xml:space="preserve"> | pg.</w:t>
          </w:r>
          <w:r w:rsidR="00FA2A1A"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fldChar w:fldCharType="begin"/>
          </w:r>
          <w:r w:rsidR="00FA2A1A"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instrText xml:space="preserve"> PAGE   \* MERGEFORMAT </w:instrText>
          </w:r>
          <w:r w:rsidR="00FA2A1A"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fldChar w:fldCharType="separate"/>
          </w:r>
          <w:r w:rsidR="00FA2A1A"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t>1</w:t>
          </w:r>
          <w:r w:rsidR="00FA2A1A">
            <w:rPr>
              <w:rFonts w:ascii="Calibri Light" w:eastAsia="Calibri" w:hAnsi="Calibri Light" w:cs="Calibri Light"/>
              <w:b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  <w:tr w:rsidR="001222AB" w:rsidRPr="005436B9" w14:paraId="4EA47B1B" w14:textId="77777777" w:rsidTr="001C5204">
      <w:tblPrEx>
        <w:shd w:val="clear" w:color="auto" w:fill="auto"/>
      </w:tblPrEx>
      <w:trPr>
        <w:gridBefore w:val="1"/>
        <w:gridAfter w:val="1"/>
        <w:wBefore w:w="1437" w:type="dxa"/>
        <w:wAfter w:w="1445" w:type="dxa"/>
      </w:trPr>
      <w:tc>
        <w:tcPr>
          <w:tcW w:w="4485" w:type="dxa"/>
          <w:gridSpan w:val="2"/>
          <w:vAlign w:val="center"/>
        </w:tcPr>
        <w:p w14:paraId="3463F70B" w14:textId="3BB1BB62" w:rsidR="00003212" w:rsidRPr="00EA2455" w:rsidRDefault="00003212" w:rsidP="00BB06C0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Calibri Light" w:hAnsi="Calibri Light" w:cs="Calibri Light"/>
              <w:sz w:val="18"/>
              <w:szCs w:val="24"/>
            </w:rPr>
          </w:pPr>
        </w:p>
      </w:tc>
      <w:tc>
        <w:tcPr>
          <w:tcW w:w="4541" w:type="dxa"/>
          <w:vAlign w:val="center"/>
        </w:tcPr>
        <w:p w14:paraId="7A093789" w14:textId="644D1C40" w:rsidR="00003212" w:rsidRPr="005436B9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71389DC" w14:textId="7D41B1C4" w:rsidR="00576892" w:rsidRPr="005436B9" w:rsidRDefault="002D3D48" w:rsidP="00003212">
    <w:pPr>
      <w:pStyle w:val="Nessunaspaziatura"/>
    </w:pPr>
    <w:r w:rsidRPr="005436B9">
      <w:rPr>
        <w:noProof/>
        <w:szCs w:val="24"/>
        <w:lang w:val="en-US" w:eastAsia="zh-CN"/>
      </w:rPr>
      <w:drawing>
        <wp:anchor distT="0" distB="0" distL="114300" distR="114300" simplePos="0" relativeHeight="251658240" behindDoc="0" locked="0" layoutInCell="1" allowOverlap="1" wp14:anchorId="1B1B484F" wp14:editId="36AD10E4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889000" cy="186055"/>
          <wp:effectExtent l="0" t="0" r="6350" b="4445"/>
          <wp:wrapNone/>
          <wp:docPr id="9" name="Immagine 8">
            <a:extLst xmlns:a="http://schemas.openxmlformats.org/drawingml/2006/main">
              <a:ext uri="{FF2B5EF4-FFF2-40B4-BE49-F238E27FC236}">
                <a16:creationId xmlns:a16="http://schemas.microsoft.com/office/drawing/2014/main" id="{4FE28ACC-E44C-4381-B768-0310810E78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8">
                    <a:extLst>
                      <a:ext uri="{FF2B5EF4-FFF2-40B4-BE49-F238E27FC236}">
                        <a16:creationId xmlns:a16="http://schemas.microsoft.com/office/drawing/2014/main" id="{4FE28ACC-E44C-4381-B768-0310810E78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186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894E8" w14:textId="77777777" w:rsidR="00843133" w:rsidRDefault="00843133" w:rsidP="00C9238F">
      <w:pPr>
        <w:spacing w:after="0" w:line="240" w:lineRule="auto"/>
      </w:pPr>
      <w:r>
        <w:separator/>
      </w:r>
    </w:p>
  </w:footnote>
  <w:footnote w:type="continuationSeparator" w:id="0">
    <w:p w14:paraId="21E67CA6" w14:textId="77777777" w:rsidR="00843133" w:rsidRDefault="0084313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908" w:type="dxa"/>
      <w:tblInd w:w="-1437" w:type="dxa"/>
      <w:shd w:val="clear" w:color="auto" w:fill="A7D2EF" w:themeFill="accent2" w:themeFillTint="40"/>
      <w:tblLook w:val="04A0" w:firstRow="1" w:lastRow="0" w:firstColumn="1" w:lastColumn="0" w:noHBand="0" w:noVBand="1"/>
    </w:tblPr>
    <w:tblGrid>
      <w:gridCol w:w="1711"/>
      <w:gridCol w:w="10197"/>
    </w:tblGrid>
    <w:tr w:rsidR="00576892" w:rsidRPr="001222AB" w14:paraId="62FA1CD6" w14:textId="77777777" w:rsidTr="001920DC">
      <w:trPr>
        <w:trHeight w:val="413"/>
      </w:trPr>
      <w:tc>
        <w:tcPr>
          <w:tcW w:w="1711" w:type="dxa"/>
          <w:shd w:val="clear" w:color="auto" w:fill="A7D2EF" w:themeFill="accent2" w:themeFillTint="40"/>
          <w:vAlign w:val="center"/>
        </w:tcPr>
        <w:p w14:paraId="01815E0B" w14:textId="460EE7D0" w:rsidR="00576892" w:rsidRPr="001222AB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10197" w:type="dxa"/>
          <w:shd w:val="clear" w:color="auto" w:fill="A7D2EF" w:themeFill="accent2" w:themeFillTint="40"/>
          <w:vAlign w:val="center"/>
        </w:tcPr>
        <w:p w14:paraId="5B017BE0" w14:textId="5A402192" w:rsidR="00576892" w:rsidRPr="001222AB" w:rsidRDefault="001920DC" w:rsidP="001920DC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Arial" w:eastAsia="Calibri" w:hAnsi="Arial" w:cs="Arial"/>
              <w:b/>
              <w:noProof/>
              <w:color w:val="FFFFFF" w:themeColor="background1"/>
              <w:sz w:val="44"/>
              <w:szCs w:val="24"/>
            </w:rPr>
            <w:t xml:space="preserve">               </w:t>
          </w:r>
          <w:r w:rsidR="003F5950">
            <w:rPr>
              <w:rFonts w:ascii="Arial" w:eastAsia="Calibri" w:hAnsi="Arial" w:cs="Arial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1222AB" w:rsidRPr="001222AB">
            <w:rPr>
              <w:rFonts w:ascii="Arial" w:eastAsia="Calibri" w:hAnsi="Arial" w:cs="Arial"/>
              <w:b/>
              <w:noProof/>
              <w:color w:val="FFFFFF" w:themeColor="background1"/>
              <w:sz w:val="44"/>
              <w:szCs w:val="24"/>
            </w:rPr>
            <w:t>Modulo di adesione</w:t>
          </w:r>
        </w:p>
      </w:tc>
    </w:tr>
  </w:tbl>
  <w:p w14:paraId="30312897" w14:textId="586A1239" w:rsidR="00C9238F" w:rsidRPr="001222AB" w:rsidRDefault="00C9238F" w:rsidP="00576892">
    <w:pPr>
      <w:pStyle w:val="Nessunaspaziatura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C62A9A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867B56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DC57BC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5622C6B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3426EFBC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0648CA4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0B4594"/>
    <w:multiLevelType w:val="multilevel"/>
    <w:tmpl w:val="0409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DFB098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0D318E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22225842">
    <w:abstractNumId w:val="19"/>
  </w:num>
  <w:num w:numId="2" w16cid:durableId="568346584">
    <w:abstractNumId w:val="14"/>
  </w:num>
  <w:num w:numId="3" w16cid:durableId="1629973992">
    <w:abstractNumId w:val="23"/>
  </w:num>
  <w:num w:numId="4" w16cid:durableId="382410229">
    <w:abstractNumId w:val="20"/>
  </w:num>
  <w:num w:numId="5" w16cid:durableId="1212696531">
    <w:abstractNumId w:val="21"/>
  </w:num>
  <w:num w:numId="6" w16cid:durableId="1552421524">
    <w:abstractNumId w:val="27"/>
  </w:num>
  <w:num w:numId="7" w16cid:durableId="1376857639">
    <w:abstractNumId w:val="13"/>
  </w:num>
  <w:num w:numId="8" w16cid:durableId="2128085373">
    <w:abstractNumId w:val="18"/>
  </w:num>
  <w:num w:numId="9" w16cid:durableId="1185827733">
    <w:abstractNumId w:val="25"/>
  </w:num>
  <w:num w:numId="10" w16cid:durableId="535971678">
    <w:abstractNumId w:val="8"/>
  </w:num>
  <w:num w:numId="11" w16cid:durableId="766728879">
    <w:abstractNumId w:val="12"/>
  </w:num>
  <w:num w:numId="12" w16cid:durableId="691301322">
    <w:abstractNumId w:val="6"/>
  </w:num>
  <w:num w:numId="13" w16cid:durableId="801112811">
    <w:abstractNumId w:val="9"/>
  </w:num>
  <w:num w:numId="14" w16cid:durableId="432290704">
    <w:abstractNumId w:val="17"/>
  </w:num>
  <w:num w:numId="15" w16cid:durableId="170727985">
    <w:abstractNumId w:val="15"/>
  </w:num>
  <w:num w:numId="16" w16cid:durableId="1472214515">
    <w:abstractNumId w:val="24"/>
  </w:num>
  <w:num w:numId="17" w16cid:durableId="506479266">
    <w:abstractNumId w:val="10"/>
  </w:num>
  <w:num w:numId="18" w16cid:durableId="126823464">
    <w:abstractNumId w:val="30"/>
  </w:num>
  <w:num w:numId="19" w16cid:durableId="869685455">
    <w:abstractNumId w:val="26"/>
  </w:num>
  <w:num w:numId="20" w16cid:durableId="207305032">
    <w:abstractNumId w:val="22"/>
  </w:num>
  <w:num w:numId="21" w16cid:durableId="416445813">
    <w:abstractNumId w:val="29"/>
  </w:num>
  <w:num w:numId="22" w16cid:durableId="1904635175">
    <w:abstractNumId w:val="11"/>
  </w:num>
  <w:num w:numId="23" w16cid:durableId="19360193">
    <w:abstractNumId w:val="16"/>
  </w:num>
  <w:num w:numId="24" w16cid:durableId="1452825483">
    <w:abstractNumId w:val="28"/>
  </w:num>
  <w:num w:numId="25" w16cid:durableId="2106605702">
    <w:abstractNumId w:val="7"/>
  </w:num>
  <w:num w:numId="26" w16cid:durableId="357241829">
    <w:abstractNumId w:val="5"/>
  </w:num>
  <w:num w:numId="27" w16cid:durableId="705982695">
    <w:abstractNumId w:val="4"/>
  </w:num>
  <w:num w:numId="28" w16cid:durableId="695230822">
    <w:abstractNumId w:val="3"/>
  </w:num>
  <w:num w:numId="29" w16cid:durableId="1520319300">
    <w:abstractNumId w:val="2"/>
  </w:num>
  <w:num w:numId="30" w16cid:durableId="1698308987">
    <w:abstractNumId w:val="1"/>
  </w:num>
  <w:num w:numId="31" w16cid:durableId="133831079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AB"/>
    <w:rsid w:val="00003212"/>
    <w:rsid w:val="00052382"/>
    <w:rsid w:val="0006568A"/>
    <w:rsid w:val="00065A07"/>
    <w:rsid w:val="00076F0F"/>
    <w:rsid w:val="00084253"/>
    <w:rsid w:val="000A0AED"/>
    <w:rsid w:val="000D1F49"/>
    <w:rsid w:val="001222AB"/>
    <w:rsid w:val="00155F0D"/>
    <w:rsid w:val="001727CA"/>
    <w:rsid w:val="001920DC"/>
    <w:rsid w:val="001C5204"/>
    <w:rsid w:val="002C56E6"/>
    <w:rsid w:val="002D3238"/>
    <w:rsid w:val="002D3D48"/>
    <w:rsid w:val="002D7BD8"/>
    <w:rsid w:val="00360E74"/>
    <w:rsid w:val="00361E11"/>
    <w:rsid w:val="003C31FC"/>
    <w:rsid w:val="003F0847"/>
    <w:rsid w:val="003F5950"/>
    <w:rsid w:val="0040090B"/>
    <w:rsid w:val="0046302A"/>
    <w:rsid w:val="00480962"/>
    <w:rsid w:val="00487D2D"/>
    <w:rsid w:val="004D5D62"/>
    <w:rsid w:val="004E5717"/>
    <w:rsid w:val="005112D0"/>
    <w:rsid w:val="00512530"/>
    <w:rsid w:val="005260DB"/>
    <w:rsid w:val="005436B9"/>
    <w:rsid w:val="00576892"/>
    <w:rsid w:val="00577E06"/>
    <w:rsid w:val="0058124F"/>
    <w:rsid w:val="005A3BF7"/>
    <w:rsid w:val="005F2035"/>
    <w:rsid w:val="005F7990"/>
    <w:rsid w:val="0063739C"/>
    <w:rsid w:val="006B7E4A"/>
    <w:rsid w:val="006F2A7F"/>
    <w:rsid w:val="00770F25"/>
    <w:rsid w:val="007A35A8"/>
    <w:rsid w:val="007B0A85"/>
    <w:rsid w:val="007C6A52"/>
    <w:rsid w:val="0082043E"/>
    <w:rsid w:val="00843133"/>
    <w:rsid w:val="00897670"/>
    <w:rsid w:val="008B0E32"/>
    <w:rsid w:val="008E203A"/>
    <w:rsid w:val="008E3465"/>
    <w:rsid w:val="008F16E8"/>
    <w:rsid w:val="0091229C"/>
    <w:rsid w:val="00920221"/>
    <w:rsid w:val="00940E73"/>
    <w:rsid w:val="0098597D"/>
    <w:rsid w:val="009F0837"/>
    <w:rsid w:val="009F619A"/>
    <w:rsid w:val="009F6DDE"/>
    <w:rsid w:val="00A1613A"/>
    <w:rsid w:val="00A370A8"/>
    <w:rsid w:val="00AF6BFE"/>
    <w:rsid w:val="00B3747B"/>
    <w:rsid w:val="00B617AE"/>
    <w:rsid w:val="00BB06C0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B779B"/>
    <w:rsid w:val="00CD4532"/>
    <w:rsid w:val="00CD47B0"/>
    <w:rsid w:val="00CE29B8"/>
    <w:rsid w:val="00CE6104"/>
    <w:rsid w:val="00CE7918"/>
    <w:rsid w:val="00D0364A"/>
    <w:rsid w:val="00D16163"/>
    <w:rsid w:val="00D47662"/>
    <w:rsid w:val="00D75917"/>
    <w:rsid w:val="00DB3FAD"/>
    <w:rsid w:val="00E61C09"/>
    <w:rsid w:val="00EA2455"/>
    <w:rsid w:val="00EB2D98"/>
    <w:rsid w:val="00EB3B58"/>
    <w:rsid w:val="00EC7359"/>
    <w:rsid w:val="00EE3054"/>
    <w:rsid w:val="00EE391D"/>
    <w:rsid w:val="00F00606"/>
    <w:rsid w:val="00F01256"/>
    <w:rsid w:val="00FA1CB3"/>
    <w:rsid w:val="00FA2A1A"/>
    <w:rsid w:val="00FC7475"/>
    <w:rsid w:val="00FE6F9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3C0D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5436B9"/>
    <w:rPr>
      <w:rFonts w:ascii="Calibri" w:hAnsi="Calibri"/>
    </w:rPr>
  </w:style>
  <w:style w:type="paragraph" w:styleId="Titolo1">
    <w:name w:val="heading 1"/>
    <w:basedOn w:val="Normale"/>
    <w:link w:val="Titolo1Carattere"/>
    <w:uiPriority w:val="1"/>
    <w:semiHidden/>
    <w:qFormat/>
    <w:rsid w:val="005436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5436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5436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5436B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5436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436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436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436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436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5436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Carpredefinitoparagrafo"/>
    <w:uiPriority w:val="99"/>
    <w:semiHidden/>
    <w:rsid w:val="005436B9"/>
    <w:rPr>
      <w:rFonts w:ascii="Calibri" w:hAnsi="Calibri"/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5436B9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5436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5436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5436B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5436B9"/>
    <w:rPr>
      <w:rFonts w:ascii="Calibri" w:hAnsi="Calibri"/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5436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5436B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436B9"/>
    <w:rPr>
      <w:rFonts w:ascii="Calibri" w:hAnsi="Calibri"/>
      <w:sz w:val="18"/>
      <w:szCs w:val="20"/>
    </w:rPr>
  </w:style>
  <w:style w:type="paragraph" w:styleId="Puntoelenco">
    <w:name w:val="List Bullet"/>
    <w:basedOn w:val="Normale"/>
    <w:uiPriority w:val="99"/>
    <w:semiHidden/>
    <w:rsid w:val="005436B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5436B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436B9"/>
    <w:rPr>
      <w:rFonts w:ascii="Calibri" w:hAnsi="Calibri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436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36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5436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36B9"/>
    <w:rPr>
      <w:rFonts w:ascii="Calibri" w:hAnsi="Calibri"/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5436B9"/>
    <w:rPr>
      <w:rFonts w:ascii="Calibri" w:hAnsi="Calibri"/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5436B9"/>
    <w:rPr>
      <w:rFonts w:ascii="Calibri" w:hAnsi="Calibri"/>
      <w:sz w:val="18"/>
      <w:szCs w:val="18"/>
    </w:rPr>
  </w:style>
  <w:style w:type="paragraph" w:styleId="Numeroelenco">
    <w:name w:val="List Number"/>
    <w:basedOn w:val="Normale"/>
    <w:uiPriority w:val="99"/>
    <w:semiHidden/>
    <w:rsid w:val="005436B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5436B9"/>
    <w:rPr>
      <w:rFonts w:ascii="Calibri" w:hAnsi="Calibri"/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436B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436B9"/>
    <w:rPr>
      <w:rFonts w:ascii="Calibri" w:hAnsi="Calibri"/>
      <w:b/>
      <w:bCs/>
      <w:szCs w:val="24"/>
    </w:rPr>
  </w:style>
  <w:style w:type="paragraph" w:styleId="Nessunaspaziatura">
    <w:name w:val="No Spacing"/>
    <w:uiPriority w:val="1"/>
    <w:qFormat/>
    <w:rsid w:val="005436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5436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5436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5436B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5436B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436B9"/>
    <w:rPr>
      <w:rFonts w:ascii="Calibri" w:hAnsi="Calibri"/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5436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36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436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436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436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5436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5436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5436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5436B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5436B9"/>
    <w:rPr>
      <w:rFonts w:ascii="Calibri" w:hAnsi="Calibri"/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5436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5436B9"/>
    <w:rPr>
      <w:rFonts w:ascii="Calibri" w:hAnsi="Calibri"/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5436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5436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436B9"/>
    <w:rPr>
      <w:rFonts w:ascii="Consolas" w:hAnsi="Consolas" w:cs="Consolas"/>
      <w:sz w:val="20"/>
      <w:szCs w:val="20"/>
    </w:rPr>
  </w:style>
  <w:style w:type="table" w:styleId="Grigliatabella">
    <w:name w:val="Table Grid"/>
    <w:basedOn w:val="Tabellanormale"/>
    <w:rsid w:val="0054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5436B9"/>
    <w:rPr>
      <w:rFonts w:ascii="Calibri" w:hAnsi="Calibri"/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3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36B9"/>
    <w:rPr>
      <w:rFonts w:ascii="Segoe UI" w:hAnsi="Segoe UI" w:cs="Segoe UI"/>
      <w:sz w:val="18"/>
      <w:szCs w:val="18"/>
    </w:rPr>
  </w:style>
  <w:style w:type="numbering" w:styleId="111111">
    <w:name w:val="Outline List 2"/>
    <w:basedOn w:val="Nessunelenco"/>
    <w:uiPriority w:val="99"/>
    <w:semiHidden/>
    <w:unhideWhenUsed/>
    <w:rsid w:val="005436B9"/>
    <w:pPr>
      <w:numPr>
        <w:numId w:val="23"/>
      </w:numPr>
    </w:pPr>
  </w:style>
  <w:style w:type="numbering" w:styleId="1ai">
    <w:name w:val="Outline List 1"/>
    <w:basedOn w:val="Nessunelenco"/>
    <w:uiPriority w:val="99"/>
    <w:semiHidden/>
    <w:unhideWhenUsed/>
    <w:rsid w:val="005436B9"/>
    <w:pPr>
      <w:numPr>
        <w:numId w:val="24"/>
      </w:numPr>
    </w:pPr>
  </w:style>
  <w:style w:type="numbering" w:styleId="ArticoloSezione">
    <w:name w:val="Outline List 3"/>
    <w:basedOn w:val="Nessunelenco"/>
    <w:uiPriority w:val="99"/>
    <w:semiHidden/>
    <w:unhideWhenUsed/>
    <w:rsid w:val="005436B9"/>
    <w:pPr>
      <w:numPr>
        <w:numId w:val="25"/>
      </w:numPr>
    </w:pPr>
  </w:style>
  <w:style w:type="paragraph" w:styleId="Bibliografia">
    <w:name w:val="Bibliography"/>
    <w:basedOn w:val="Normale"/>
    <w:next w:val="Normale"/>
    <w:uiPriority w:val="37"/>
    <w:semiHidden/>
    <w:unhideWhenUsed/>
    <w:rsid w:val="005436B9"/>
  </w:style>
  <w:style w:type="paragraph" w:styleId="Testodelblocco">
    <w:name w:val="Block Text"/>
    <w:basedOn w:val="Normale"/>
    <w:uiPriority w:val="99"/>
    <w:semiHidden/>
    <w:unhideWhenUsed/>
    <w:rsid w:val="005436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5436B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436B9"/>
    <w:rPr>
      <w:rFonts w:ascii="Calibri" w:hAnsi="Calibri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436B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436B9"/>
    <w:rPr>
      <w:rFonts w:ascii="Calibri" w:hAnsi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436B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436B9"/>
    <w:rPr>
      <w:rFonts w:ascii="Calibri" w:hAnsi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5436B9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5436B9"/>
    <w:rPr>
      <w:rFonts w:ascii="Calibri" w:hAnsi="Calibri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436B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436B9"/>
    <w:rPr>
      <w:rFonts w:ascii="Calibri" w:hAnsi="Calibri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5436B9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5436B9"/>
    <w:rPr>
      <w:rFonts w:ascii="Calibri" w:hAnsi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36B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36B9"/>
    <w:rPr>
      <w:rFonts w:ascii="Calibri" w:hAnsi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436B9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436B9"/>
    <w:rPr>
      <w:rFonts w:ascii="Calibri" w:hAnsi="Calibri"/>
      <w:sz w:val="16"/>
      <w:szCs w:val="16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436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5436B9"/>
    <w:pPr>
      <w:spacing w:after="0"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5436B9"/>
    <w:rPr>
      <w:rFonts w:ascii="Calibri" w:hAnsi="Calibri"/>
    </w:rPr>
  </w:style>
  <w:style w:type="table" w:styleId="Grigliaacolori">
    <w:name w:val="Colorful Grid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scuro">
    <w:name w:val="Dark List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5436B9"/>
  </w:style>
  <w:style w:type="character" w:customStyle="1" w:styleId="DataCarattere">
    <w:name w:val="Data Carattere"/>
    <w:basedOn w:val="Carpredefinitoparagrafo"/>
    <w:link w:val="Data"/>
    <w:uiPriority w:val="99"/>
    <w:semiHidden/>
    <w:rsid w:val="005436B9"/>
    <w:rPr>
      <w:rFonts w:ascii="Calibri" w:hAnsi="Calibri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436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5436B9"/>
    <w:rPr>
      <w:rFonts w:ascii="Segoe UI" w:hAnsi="Segoe UI" w:cs="Segoe UI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5436B9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5436B9"/>
    <w:rPr>
      <w:rFonts w:ascii="Calibri" w:hAnsi="Calibri"/>
    </w:rPr>
  </w:style>
  <w:style w:type="character" w:styleId="Enfasicorsivo">
    <w:name w:val="Emphasis"/>
    <w:basedOn w:val="Carpredefinitoparagrafo"/>
    <w:uiPriority w:val="20"/>
    <w:semiHidden/>
    <w:rsid w:val="005436B9"/>
    <w:rPr>
      <w:rFonts w:ascii="Calibri" w:hAnsi="Calibri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5436B9"/>
    <w:rPr>
      <w:rFonts w:ascii="Calibri" w:hAnsi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436B9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436B9"/>
    <w:rPr>
      <w:rFonts w:ascii="Calibri" w:hAnsi="Calibri"/>
      <w:sz w:val="20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5436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ellagriglia1chiara">
    <w:name w:val="Grid Table 1 Light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gliatab3">
    <w:name w:val="Grid Table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Carpredefinitoparagrafo"/>
    <w:uiPriority w:val="99"/>
    <w:semiHidden/>
    <w:unhideWhenUsed/>
    <w:rsid w:val="005436B9"/>
    <w:rPr>
      <w:rFonts w:ascii="Calibri" w:hAnsi="Calibri"/>
      <w:color w:val="2B579A"/>
      <w:shd w:val="clear" w:color="auto" w:fill="E1DFDD"/>
    </w:rPr>
  </w:style>
  <w:style w:type="character" w:styleId="AcronimoHTML">
    <w:name w:val="HTML Acronym"/>
    <w:basedOn w:val="Carpredefinitoparagrafo"/>
    <w:uiPriority w:val="99"/>
    <w:semiHidden/>
    <w:unhideWhenUsed/>
    <w:rsid w:val="005436B9"/>
    <w:rPr>
      <w:rFonts w:ascii="Calibri" w:hAnsi="Calibri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5436B9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5436B9"/>
    <w:rPr>
      <w:rFonts w:ascii="Calibri" w:hAnsi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5436B9"/>
    <w:rPr>
      <w:rFonts w:ascii="Calibri" w:hAnsi="Calibri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5436B9"/>
    <w:rPr>
      <w:rFonts w:ascii="Consolas" w:hAnsi="Consolas" w:cs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5436B9"/>
    <w:rPr>
      <w:rFonts w:ascii="Calibri" w:hAnsi="Calibri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5436B9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436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436B9"/>
    <w:rPr>
      <w:rFonts w:ascii="Consolas" w:hAnsi="Consolas" w:cs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5436B9"/>
    <w:rPr>
      <w:rFonts w:ascii="Consolas" w:hAnsi="Consolas" w:cs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5436B9"/>
    <w:rPr>
      <w:rFonts w:ascii="Consolas" w:hAnsi="Consolas" w:cs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5436B9"/>
    <w:rPr>
      <w:rFonts w:ascii="Calibri" w:hAnsi="Calibri"/>
      <w:i/>
      <w:iCs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280" w:hanging="28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560" w:hanging="28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840" w:hanging="28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120" w:hanging="28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400" w:hanging="28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680" w:hanging="28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1960" w:hanging="28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2240" w:hanging="28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5436B9"/>
    <w:pPr>
      <w:spacing w:after="0" w:line="240" w:lineRule="auto"/>
      <w:ind w:left="2520" w:hanging="280"/>
    </w:pPr>
  </w:style>
  <w:style w:type="paragraph" w:styleId="Titoloindice">
    <w:name w:val="index heading"/>
    <w:basedOn w:val="Normale"/>
    <w:next w:val="Indice1"/>
    <w:uiPriority w:val="99"/>
    <w:semiHidden/>
    <w:rsid w:val="005436B9"/>
    <w:rPr>
      <w:rFonts w:ascii="Corbel" w:eastAsiaTheme="majorEastAsia" w:hAnsi="Corbel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rsid w:val="005436B9"/>
    <w:rPr>
      <w:rFonts w:ascii="Calibri" w:hAnsi="Calibri"/>
      <w:i/>
      <w:iCs/>
      <w:color w:val="155078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5436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5436B9"/>
    <w:rPr>
      <w:rFonts w:ascii="Calibri" w:hAnsi="Calibri"/>
      <w:i/>
      <w:iCs/>
      <w:color w:val="155078" w:themeColor="accent1"/>
    </w:rPr>
  </w:style>
  <w:style w:type="character" w:styleId="Riferimentointenso">
    <w:name w:val="Intense Reference"/>
    <w:basedOn w:val="Carpredefinitoparagrafo"/>
    <w:uiPriority w:val="32"/>
    <w:semiHidden/>
    <w:rsid w:val="005436B9"/>
    <w:rPr>
      <w:rFonts w:ascii="Calibri" w:hAnsi="Calibri"/>
      <w:b/>
      <w:bCs/>
      <w:smallCaps/>
      <w:color w:val="155078" w:themeColor="accent1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5436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5436B9"/>
    <w:rPr>
      <w:rFonts w:ascii="Calibri" w:hAnsi="Calibri"/>
    </w:rPr>
  </w:style>
  <w:style w:type="paragraph" w:styleId="Elenco">
    <w:name w:val="List"/>
    <w:basedOn w:val="Normale"/>
    <w:uiPriority w:val="99"/>
    <w:semiHidden/>
    <w:unhideWhenUsed/>
    <w:rsid w:val="005436B9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5436B9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5436B9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5436B9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rsid w:val="005436B9"/>
    <w:pPr>
      <w:ind w:left="1415" w:hanging="283"/>
      <w:contextualSpacing/>
    </w:pPr>
  </w:style>
  <w:style w:type="paragraph" w:styleId="Puntoelenco3">
    <w:name w:val="List Bullet 3"/>
    <w:basedOn w:val="Normale"/>
    <w:uiPriority w:val="99"/>
    <w:semiHidden/>
    <w:unhideWhenUsed/>
    <w:rsid w:val="005436B9"/>
    <w:pPr>
      <w:numPr>
        <w:numId w:val="26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5436B9"/>
    <w:pPr>
      <w:numPr>
        <w:numId w:val="27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5436B9"/>
    <w:pPr>
      <w:numPr>
        <w:numId w:val="28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5436B9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5436B9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5436B9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5436B9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5436B9"/>
    <w:pPr>
      <w:spacing w:after="120"/>
      <w:ind w:left="1415"/>
      <w:contextualSpacing/>
    </w:pPr>
  </w:style>
  <w:style w:type="paragraph" w:styleId="Numeroelenco3">
    <w:name w:val="List Number 3"/>
    <w:basedOn w:val="Normale"/>
    <w:uiPriority w:val="99"/>
    <w:semiHidden/>
    <w:unhideWhenUsed/>
    <w:rsid w:val="005436B9"/>
    <w:pPr>
      <w:numPr>
        <w:numId w:val="29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5436B9"/>
    <w:pPr>
      <w:numPr>
        <w:numId w:val="30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5436B9"/>
    <w:pPr>
      <w:numPr>
        <w:numId w:val="31"/>
      </w:numPr>
      <w:contextualSpacing/>
    </w:pPr>
  </w:style>
  <w:style w:type="paragraph" w:styleId="Paragrafoelenco">
    <w:name w:val="List Paragraph"/>
    <w:basedOn w:val="Normale"/>
    <w:uiPriority w:val="34"/>
    <w:semiHidden/>
    <w:qFormat/>
    <w:rsid w:val="005436B9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2">
    <w:name w:val="List Table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Elencotab3">
    <w:name w:val="List Table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5436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5436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5436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5436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5436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5436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5436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5436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5436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5436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zione1">
    <w:name w:val="Menzione1"/>
    <w:basedOn w:val="Carpredefinitoparagrafo"/>
    <w:uiPriority w:val="99"/>
    <w:semiHidden/>
    <w:unhideWhenUsed/>
    <w:rsid w:val="005436B9"/>
    <w:rPr>
      <w:rFonts w:ascii="Calibri" w:hAnsi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5436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5436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5436B9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5436B9"/>
    <w:rPr>
      <w:rFonts w:ascii="Calibri" w:hAnsi="Calibri"/>
    </w:rPr>
  </w:style>
  <w:style w:type="character" w:styleId="Numeropagina">
    <w:name w:val="page number"/>
    <w:basedOn w:val="Carpredefinitoparagrafo"/>
    <w:uiPriority w:val="99"/>
    <w:semiHidden/>
    <w:unhideWhenUsed/>
    <w:rsid w:val="005436B9"/>
    <w:rPr>
      <w:rFonts w:ascii="Calibri" w:hAnsi="Calibri"/>
    </w:rPr>
  </w:style>
  <w:style w:type="table" w:styleId="Tabellasemplice-1">
    <w:name w:val="Plain Table 1"/>
    <w:basedOn w:val="Tabellanormale"/>
    <w:uiPriority w:val="41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5436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5436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436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436B9"/>
    <w:rPr>
      <w:rFonts w:ascii="Consolas" w:hAnsi="Consolas" w:cs="Consolas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5436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5436B9"/>
    <w:rPr>
      <w:rFonts w:ascii="Calibri" w:hAnsi="Calibri"/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rsid w:val="005436B9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5436B9"/>
    <w:rPr>
      <w:rFonts w:ascii="Calibri" w:hAnsi="Calibri"/>
    </w:rPr>
  </w:style>
  <w:style w:type="paragraph" w:styleId="Firma">
    <w:name w:val="Signature"/>
    <w:basedOn w:val="Normale"/>
    <w:link w:val="FirmaCarattere"/>
    <w:uiPriority w:val="99"/>
    <w:semiHidden/>
    <w:rsid w:val="005436B9"/>
    <w:pPr>
      <w:spacing w:after="0"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5436B9"/>
    <w:rPr>
      <w:rFonts w:ascii="Calibri" w:hAnsi="Calibri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5436B9"/>
    <w:rPr>
      <w:rFonts w:ascii="Calibri" w:hAnsi="Calibri"/>
      <w:u w:val="dotted"/>
    </w:rPr>
  </w:style>
  <w:style w:type="character" w:styleId="Enfasigrassetto">
    <w:name w:val="Strong"/>
    <w:basedOn w:val="Carpredefinitoparagrafo"/>
    <w:uiPriority w:val="22"/>
    <w:semiHidden/>
    <w:qFormat/>
    <w:rsid w:val="005436B9"/>
    <w:rPr>
      <w:rFonts w:ascii="Calibri" w:hAnsi="Calibri"/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5436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5436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nfasidelicata">
    <w:name w:val="Subtle Emphasis"/>
    <w:basedOn w:val="Carpredefinitoparagrafo"/>
    <w:uiPriority w:val="19"/>
    <w:semiHidden/>
    <w:qFormat/>
    <w:rsid w:val="005436B9"/>
    <w:rPr>
      <w:rFonts w:ascii="Calibri" w:hAnsi="Calibri"/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rsid w:val="005436B9"/>
    <w:rPr>
      <w:rFonts w:ascii="Calibri" w:hAnsi="Calibri"/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5436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5436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5436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5436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5436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5436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5436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5436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5436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5436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5436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5436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5436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5436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5436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5436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5436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5436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5436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5436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5436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5436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5436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5436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5436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5436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5436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5436B9"/>
    <w:pPr>
      <w:spacing w:after="0"/>
      <w:ind w:left="280" w:hanging="280"/>
    </w:pPr>
  </w:style>
  <w:style w:type="table" w:styleId="Tabellaprofessionale">
    <w:name w:val="Table Professional"/>
    <w:basedOn w:val="Tabellanormale"/>
    <w:uiPriority w:val="99"/>
    <w:semiHidden/>
    <w:unhideWhenUsed/>
    <w:rsid w:val="005436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5436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5436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5436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5436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rsid w:val="005436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543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5436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5436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rsid w:val="005436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5436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ommario4">
    <w:name w:val="toc 4"/>
    <w:basedOn w:val="Normale"/>
    <w:next w:val="Normale"/>
    <w:autoRedefine/>
    <w:uiPriority w:val="39"/>
    <w:semiHidden/>
    <w:rsid w:val="005436B9"/>
    <w:pPr>
      <w:spacing w:after="100"/>
      <w:ind w:left="840"/>
    </w:pPr>
  </w:style>
  <w:style w:type="paragraph" w:styleId="Sommario5">
    <w:name w:val="toc 5"/>
    <w:basedOn w:val="Normale"/>
    <w:next w:val="Normale"/>
    <w:autoRedefine/>
    <w:uiPriority w:val="39"/>
    <w:semiHidden/>
    <w:rsid w:val="005436B9"/>
    <w:pPr>
      <w:spacing w:after="100"/>
      <w:ind w:left="1120"/>
    </w:pPr>
  </w:style>
  <w:style w:type="paragraph" w:styleId="Sommario6">
    <w:name w:val="toc 6"/>
    <w:basedOn w:val="Normale"/>
    <w:next w:val="Normale"/>
    <w:autoRedefine/>
    <w:uiPriority w:val="39"/>
    <w:semiHidden/>
    <w:rsid w:val="005436B9"/>
    <w:pPr>
      <w:spacing w:after="100"/>
      <w:ind w:left="1400"/>
    </w:pPr>
  </w:style>
  <w:style w:type="paragraph" w:styleId="Sommario7">
    <w:name w:val="toc 7"/>
    <w:basedOn w:val="Normale"/>
    <w:next w:val="Normale"/>
    <w:autoRedefine/>
    <w:uiPriority w:val="39"/>
    <w:semiHidden/>
    <w:rsid w:val="005436B9"/>
    <w:pPr>
      <w:spacing w:after="100"/>
      <w:ind w:left="1680"/>
    </w:pPr>
  </w:style>
  <w:style w:type="paragraph" w:styleId="Sommario8">
    <w:name w:val="toc 8"/>
    <w:basedOn w:val="Normale"/>
    <w:next w:val="Normale"/>
    <w:autoRedefine/>
    <w:uiPriority w:val="39"/>
    <w:semiHidden/>
    <w:rsid w:val="005436B9"/>
    <w:pPr>
      <w:spacing w:after="100"/>
      <w:ind w:left="1960"/>
    </w:pPr>
  </w:style>
  <w:style w:type="paragraph" w:styleId="Sommario9">
    <w:name w:val="toc 9"/>
    <w:basedOn w:val="Normale"/>
    <w:next w:val="Normale"/>
    <w:autoRedefine/>
    <w:uiPriority w:val="39"/>
    <w:semiHidden/>
    <w:rsid w:val="005436B9"/>
    <w:pPr>
      <w:spacing w:after="100"/>
      <w:ind w:left="2240"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436B9"/>
    <w:rPr>
      <w:rFonts w:ascii="Calibri" w:hAnsi="Calibri"/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1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mezzopieno.org/privacy-polic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tre\AppData\Roaming\Microsoft\Templates\Modulo%20donazione%20contan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4D826377B04290929339526D38E0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2DD90FE-8BA6-46FA-BB9B-8516CB9675EB}"/>
      </w:docPartPr>
      <w:docPartBody>
        <w:p w:rsidR="008676F5" w:rsidRDefault="00000000">
          <w:pPr>
            <w:pStyle w:val="4F4D826377B04290929339526D38E0F7"/>
          </w:pPr>
          <w:r w:rsidRPr="00CE29B8">
            <w:rPr>
              <w:lang w:bidi="it-IT"/>
            </w:rPr>
            <w:t>Cognome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DD9"/>
    <w:rsid w:val="00034DD9"/>
    <w:rsid w:val="00364D59"/>
    <w:rsid w:val="00674E95"/>
    <w:rsid w:val="006F7280"/>
    <w:rsid w:val="0086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F4D826377B04290929339526D38E0F7">
    <w:name w:val="4F4D826377B04290929339526D38E0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donazione contanti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2022-10-03T04:35:00Z</dcterms:created>
  <dcterms:modified xsi:type="dcterms:W3CDTF">2022-10-04T08:41:00Z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